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E9F" w:rsidRDefault="00514E9F" w:rsidP="00107A87">
      <w:pPr>
        <w:rPr>
          <w:lang w:val="en-US"/>
        </w:rPr>
      </w:pPr>
    </w:p>
    <w:p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:rsidR="00514E9F" w:rsidRDefault="00514E9F" w:rsidP="00C70E81">
      <w:pPr>
        <w:autoSpaceDE w:val="0"/>
        <w:autoSpaceDN w:val="0"/>
        <w:adjustRightInd w:val="0"/>
        <w:spacing w:after="0" w:line="240" w:lineRule="exact"/>
        <w:ind w:left="1843"/>
        <w:rPr>
          <w:rFonts w:ascii="Trebuchet MS" w:hAnsi="Trebuchet MS" w:cs="Trebuchet MS"/>
          <w:b/>
          <w:bCs/>
          <w:lang w:val="en-US"/>
        </w:rPr>
      </w:pPr>
    </w:p>
    <w:p w:rsidR="00514E9F" w:rsidRPr="003F6529" w:rsidRDefault="00514E9F" w:rsidP="00836ED8">
      <w:pPr>
        <w:autoSpaceDE w:val="0"/>
        <w:autoSpaceDN w:val="0"/>
        <w:adjustRightInd w:val="0"/>
        <w:spacing w:after="0" w:line="240" w:lineRule="exact"/>
        <w:ind w:left="6799" w:right="-344" w:firstLine="281"/>
        <w:jc w:val="center"/>
        <w:rPr>
          <w:rFonts w:ascii="Trebuchet MS" w:hAnsi="Trebuchet MS" w:cs="Trebuchet MS"/>
          <w:lang w:val="fr-FR"/>
        </w:rPr>
      </w:pPr>
      <w:r w:rsidRPr="003F6529">
        <w:rPr>
          <w:rFonts w:ascii="Trebuchet MS" w:hAnsi="Trebuchet MS" w:cs="Trebuchet MS"/>
          <w:lang w:val="fr-FR"/>
        </w:rPr>
        <w:t xml:space="preserve">Anexa </w:t>
      </w:r>
    </w:p>
    <w:p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right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la contract nr.____din data ______</w:t>
      </w:r>
    </w:p>
    <w:p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:rsidR="00514E9F" w:rsidRPr="00836ED8" w:rsidRDefault="00514E9F" w:rsidP="008A050D">
      <w:pPr>
        <w:autoSpaceDE w:val="0"/>
        <w:autoSpaceDN w:val="0"/>
        <w:adjustRightInd w:val="0"/>
        <w:spacing w:after="0" w:line="240" w:lineRule="exact"/>
        <w:ind w:left="1843"/>
        <w:jc w:val="center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PLANUL DE ALOCARE 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>
        <w:rPr>
          <w:rFonts w:ascii="Trebuchet MS" w:hAnsi="Trebuchet MS" w:cs="Trebuchet MS"/>
          <w:i/>
          <w:iCs/>
          <w:lang w:val="fr-FR"/>
        </w:rPr>
        <w:t xml:space="preserve">a </w:t>
      </w:r>
      <w:r w:rsidRPr="00836ED8">
        <w:rPr>
          <w:rFonts w:ascii="Trebuchet MS" w:hAnsi="Trebuchet MS" w:cs="Trebuchet MS"/>
          <w:i/>
          <w:iCs/>
          <w:lang w:val="fr-FR"/>
        </w:rPr>
        <w:t>capacităţii de operare</w:t>
      </w:r>
      <w:r>
        <w:rPr>
          <w:rFonts w:ascii="Trebuchet MS" w:hAnsi="Trebuchet MS" w:cs="Trebuchet MS"/>
          <w:i/>
          <w:iCs/>
          <w:lang w:val="fr-FR"/>
        </w:rPr>
        <w:t xml:space="preserve"> </w:t>
      </w:r>
      <w:r w:rsidRPr="00836ED8">
        <w:rPr>
          <w:rFonts w:ascii="Trebuchet MS" w:hAnsi="Trebuchet MS" w:cs="Trebuchet MS"/>
          <w:i/>
          <w:iCs/>
          <w:lang w:val="fr-FR"/>
        </w:rPr>
        <w:t>de la și la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  <w:r w:rsidRPr="00836ED8">
        <w:rPr>
          <w:rFonts w:ascii="Trebuchet MS" w:hAnsi="Trebuchet MS" w:cs="Trebuchet MS"/>
          <w:i/>
          <w:iCs/>
          <w:lang w:val="fr-FR"/>
        </w:rPr>
        <w:t xml:space="preserve"> R.A.</w:t>
      </w:r>
      <w:r w:rsidRPr="00836ED8">
        <w:rPr>
          <w:rFonts w:ascii="Trebuchet MS" w:hAnsi="Trebuchet MS" w:cs="Trebuchet MS"/>
          <w:i/>
          <w:iCs/>
          <w:lang w:val="ro-RO"/>
        </w:rPr>
        <w:t>”</w:t>
      </w:r>
      <w:r>
        <w:rPr>
          <w:rFonts w:ascii="Trebuchet MS" w:hAnsi="Trebuchet MS" w:cs="Trebuchet MS"/>
          <w:i/>
          <w:iCs/>
          <w:lang w:val="fr-FR"/>
        </w:rPr>
        <w:t>AEROPORT TRANSILVANIA TÂ</w:t>
      </w:r>
      <w:r w:rsidRPr="00836ED8">
        <w:rPr>
          <w:rFonts w:ascii="Trebuchet MS" w:hAnsi="Trebuchet MS" w:cs="Trebuchet MS"/>
          <w:i/>
          <w:iCs/>
          <w:lang w:val="fr-FR"/>
        </w:rPr>
        <w:t>RGU MUREȘ”pentru</w:t>
      </w:r>
      <w:r>
        <w:rPr>
          <w:rFonts w:ascii="Trebuchet MS" w:hAnsi="Trebuchet MS" w:cs="Trebuchet MS"/>
          <w:i/>
          <w:iCs/>
          <w:lang w:val="fr-FR"/>
        </w:rPr>
        <w:t xml:space="preserve"> </w:t>
      </w:r>
      <w:r w:rsidRPr="00836ED8">
        <w:rPr>
          <w:rFonts w:ascii="Trebuchet MS" w:hAnsi="Trebuchet MS" w:cs="Trebuchet MS"/>
          <w:i/>
          <w:iCs/>
          <w:lang w:val="fr-FR"/>
        </w:rPr>
        <w:t>perioada de 12 luni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jc w:val="center"/>
        <w:rPr>
          <w:rFonts w:ascii="Trebuchet MS" w:hAnsi="Trebuchet MS" w:cs="Trebuchet MS"/>
          <w:i/>
          <w:iCs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I.Planificarea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locurilor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alocate de la și la R.A.</w:t>
      </w:r>
      <w:r w:rsidRPr="00836ED8">
        <w:rPr>
          <w:rFonts w:ascii="Trebuchet MS" w:hAnsi="Trebuchet MS" w:cs="Trebuchet MS"/>
          <w:lang w:val="ro-RO"/>
        </w:rPr>
        <w:t>”</w:t>
      </w:r>
      <w:r>
        <w:rPr>
          <w:rFonts w:ascii="Trebuchet MS" w:hAnsi="Trebuchet MS" w:cs="Trebuchet MS"/>
          <w:lang w:val="fr-FR"/>
        </w:rPr>
        <w:t>AEROPORT TRANSILVANIA TÂ</w:t>
      </w:r>
      <w:r w:rsidRPr="00836ED8">
        <w:rPr>
          <w:rFonts w:ascii="Trebuchet MS" w:hAnsi="Trebuchet MS" w:cs="Trebuchet MS"/>
          <w:lang w:val="fr-FR"/>
        </w:rPr>
        <w:t>RGU MUREȘ”pentru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perioada de 12 luni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>capacitatea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totală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propusă a fi alocată la/de la R.A.AEROPORT</w:t>
      </w:r>
      <w:r>
        <w:rPr>
          <w:rFonts w:ascii="Trebuchet MS" w:hAnsi="Trebuchet MS" w:cs="Trebuchet MS"/>
          <w:lang w:val="fr-FR"/>
        </w:rPr>
        <w:t>UL TRANSILVANIA TÂ</w:t>
      </w:r>
      <w:r w:rsidRPr="00836ED8">
        <w:rPr>
          <w:rFonts w:ascii="Trebuchet MS" w:hAnsi="Trebuchet MS" w:cs="Trebuchet MS"/>
          <w:lang w:val="fr-FR"/>
        </w:rPr>
        <w:t>RGU MUREȘ pentru o perioadă de 12 luni:__________________ nr.locuri;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>data de la care compania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aeriană se obligă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să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aloce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capacitatea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propusă: 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>distribuirea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 xml:space="preserve">lunară a locuriloralocate: 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1;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2;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__________________luna 3;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4;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5;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6;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7;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8;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9;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10;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11;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__________________ luna 12;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>tipul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aeronavei/tipurile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aeronavelor 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  <w:t>capacitatea</w:t>
      </w:r>
      <w:r>
        <w:rPr>
          <w:rFonts w:ascii="Trebuchet MS" w:hAnsi="Trebuchet MS" w:cs="Trebuchet MS"/>
          <w:lang w:val="en-US"/>
        </w:rPr>
        <w:t xml:space="preserve"> </w:t>
      </w:r>
      <w:r w:rsidRPr="00836ED8">
        <w:rPr>
          <w:rFonts w:ascii="Trebuchet MS" w:hAnsi="Trebuchet MS" w:cs="Trebuchet MS"/>
          <w:lang w:val="en-US"/>
        </w:rPr>
        <w:t xml:space="preserve">acesteia/acestora (nr. locuri) ___________; 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en-US"/>
        </w:rPr>
        <w:tab/>
        <w:t>MTOW (tone)  __________________;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II.</w:t>
      </w:r>
      <w:r w:rsidRPr="00836ED8">
        <w:rPr>
          <w:rFonts w:ascii="Trebuchet MS" w:hAnsi="Trebuchet MS" w:cs="Trebuchet MS"/>
          <w:lang w:val="fr-FR"/>
        </w:rPr>
        <w:tab/>
        <w:t>Planificarea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zborurilor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regulate  de la și la “Aeroportul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Transilvania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TârguMureş”pentru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perioada de 12 luni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 xml:space="preserve">numărul de </w:t>
      </w:r>
      <w:bookmarkStart w:id="0" w:name="_GoBack"/>
      <w:bookmarkEnd w:id="0"/>
      <w:r w:rsidRPr="00836ED8">
        <w:rPr>
          <w:rFonts w:ascii="Trebuchet MS" w:hAnsi="Trebuchet MS" w:cs="Trebuchet MS"/>
          <w:lang w:val="fr-FR"/>
        </w:rPr>
        <w:t>destinații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propuse</w:t>
      </w:r>
      <w:r>
        <w:rPr>
          <w:rFonts w:ascii="Trebuchet MS" w:hAnsi="Trebuchet MS" w:cs="Trebuchet MS"/>
          <w:lang w:val="fr-FR"/>
        </w:rPr>
        <w:t xml:space="preserve"> </w:t>
      </w:r>
      <w:r w:rsidRPr="00836ED8">
        <w:rPr>
          <w:rFonts w:ascii="Trebuchet MS" w:hAnsi="Trebuchet MS" w:cs="Trebuchet MS"/>
          <w:lang w:val="fr-FR"/>
        </w:rPr>
        <w:t>să fie operate __________________;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en-US"/>
        </w:rPr>
        <w:t></w:t>
      </w:r>
      <w:r w:rsidRPr="00836ED8">
        <w:rPr>
          <w:rFonts w:ascii="Trebuchet MS" w:hAnsi="Trebuchet MS" w:cs="Trebuchet MS"/>
          <w:lang w:val="fr-FR"/>
        </w:rPr>
        <w:tab/>
        <w:t>număr de zboruri / săptămână (destinații / săptămână x frecvențe de operare):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destinație __________________ frecvența/săptămână __________________;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  <w:r w:rsidRPr="00836ED8">
        <w:rPr>
          <w:rFonts w:ascii="Trebuchet MS" w:hAnsi="Trebuchet MS" w:cs="Trebuchet MS"/>
          <w:lang w:val="fr-FR"/>
        </w:rPr>
        <w:t>destinație __________________ frecvența/săptămână __________________;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fr-FR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destinație __________________ frecvența/săptămână __________________;</w:t>
      </w: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</w:p>
    <w:p w:rsidR="00514E9F" w:rsidRPr="00836ED8" w:rsidRDefault="00514E9F" w:rsidP="00836ED8">
      <w:pPr>
        <w:autoSpaceDE w:val="0"/>
        <w:autoSpaceDN w:val="0"/>
        <w:adjustRightInd w:val="0"/>
        <w:spacing w:after="100"/>
        <w:ind w:left="1843"/>
        <w:rPr>
          <w:rFonts w:ascii="Trebuchet MS" w:hAnsi="Trebuchet MS" w:cs="Trebuchet MS"/>
          <w:lang w:val="en-US"/>
        </w:rPr>
      </w:pPr>
      <w:r w:rsidRPr="00836ED8">
        <w:rPr>
          <w:rFonts w:ascii="Trebuchet MS" w:hAnsi="Trebuchet MS" w:cs="Trebuchet MS"/>
          <w:lang w:val="en-US"/>
        </w:rPr>
        <w:t>FURNIZOR,                                                               BENEFICIAR,</w:t>
      </w:r>
    </w:p>
    <w:sectPr w:rsidR="00514E9F" w:rsidRPr="00836ED8" w:rsidSect="00836ED8">
      <w:headerReference w:type="default" r:id="rId7"/>
      <w:footerReference w:type="default" r:id="rId8"/>
      <w:pgSz w:w="11906" w:h="16838"/>
      <w:pgMar w:top="1418" w:right="851" w:bottom="1559" w:left="289" w:header="0" w:footer="10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E9F" w:rsidRDefault="00514E9F" w:rsidP="003E2EC1">
      <w:pPr>
        <w:spacing w:after="0" w:line="240" w:lineRule="auto"/>
      </w:pPr>
      <w:r>
        <w:separator/>
      </w:r>
    </w:p>
  </w:endnote>
  <w:endnote w:type="continuationSeparator" w:id="1">
    <w:p w:rsidR="00514E9F" w:rsidRDefault="00514E9F" w:rsidP="003E2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E9F" w:rsidRPr="00AC5ACA" w:rsidRDefault="00514E9F" w:rsidP="00AC5ACA">
    <w:pPr>
      <w:pStyle w:val="Footer"/>
      <w:ind w:firstLine="708"/>
      <w:rPr>
        <w:rFonts w:ascii="Trebuchet MS" w:hAnsi="Trebuchet MS" w:cs="Trebuchet MS"/>
        <w:color w:val="FFFFFF"/>
        <w:sz w:val="16"/>
        <w:szCs w:val="16"/>
      </w:rPr>
    </w:pPr>
    <w:r w:rsidRPr="00AC5ACA">
      <w:rPr>
        <w:rFonts w:ascii="Trebuchet MS" w:hAnsi="Trebuchet MS" w:cs="Trebuchet MS"/>
        <w:color w:val="FFFFFF"/>
        <w:sz w:val="16"/>
        <w:szCs w:val="16"/>
      </w:rPr>
      <w:t>``````````````````````````````````````````````````````````````````````````````````````       ````````</w:t>
    </w:r>
    <w:r w:rsidRPr="00AC5ACA">
      <w:rPr>
        <w:rFonts w:ascii="Trebuchet MS" w:hAnsi="Trebuchet MS" w:cs="Trebuchet MS"/>
        <w:color w:val="FFFFFF"/>
        <w:sz w:val="16"/>
        <w:szCs w:val="16"/>
      </w:rPr>
      <w:tab/>
      <w:t>``</w:t>
    </w:r>
    <w:r>
      <w:rPr>
        <w:rFonts w:ascii="Trebuchet MS" w:hAnsi="Trebuchet MS" w:cs="Trebuchet MS"/>
        <w:color w:val="FFFFFF"/>
        <w:sz w:val="16"/>
        <w:szCs w:val="16"/>
      </w:rPr>
      <w:t>`</w:t>
    </w:r>
    <w:r>
      <w:rPr>
        <w:rFonts w:ascii="Trebuchet MS" w:hAnsi="Trebuchet MS" w:cs="Trebuchet MS"/>
        <w:color w:val="FFFFFF"/>
        <w:sz w:val="16"/>
        <w:szCs w:val="16"/>
      </w:rPr>
      <w:tab/>
    </w:r>
    <w:r>
      <w:rPr>
        <w:rFonts w:ascii="Trebuchet MS" w:hAnsi="Trebuchet MS" w:cs="Trebuchet MS"/>
        <w:color w:val="FFFFFF"/>
        <w:sz w:val="16"/>
        <w:szCs w:val="16"/>
      </w:rPr>
      <w:tab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PAGE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1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  <w:r w:rsidRPr="00AC5ACA">
      <w:rPr>
        <w:rFonts w:ascii="Trebuchet MS" w:hAnsi="Trebuchet MS" w:cs="Trebuchet MS"/>
        <w:color w:val="FFFFFF"/>
        <w:sz w:val="14"/>
        <w:szCs w:val="14"/>
      </w:rPr>
      <w:t>/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begin"/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instrText>NUMPAGES</w:instrTex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separate"/>
    </w:r>
    <w:r>
      <w:rPr>
        <w:rFonts w:ascii="Trebuchet MS" w:hAnsi="Trebuchet MS" w:cs="Trebuchet MS"/>
        <w:b/>
        <w:bCs/>
        <w:noProof/>
        <w:color w:val="FFFFFF"/>
        <w:sz w:val="14"/>
        <w:szCs w:val="14"/>
      </w:rPr>
      <w:t>2</w:t>
    </w:r>
    <w:r w:rsidRPr="00AC5ACA">
      <w:rPr>
        <w:rFonts w:ascii="Trebuchet MS" w:hAnsi="Trebuchet MS" w:cs="Trebuchet MS"/>
        <w:b/>
        <w:bCs/>
        <w:color w:val="FFFFFF"/>
        <w:sz w:val="14"/>
        <w:szCs w:val="14"/>
      </w:rPr>
      <w:fldChar w:fldCharType="end"/>
    </w:r>
  </w:p>
  <w:p w:rsidR="00514E9F" w:rsidRPr="00AC5ACA" w:rsidRDefault="00514E9F">
    <w:pPr>
      <w:pStyle w:val="Footer"/>
      <w:rPr>
        <w:rFonts w:ascii="Trebuchet MS" w:hAnsi="Trebuchet MS" w:cs="Trebuchet MS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E9F" w:rsidRDefault="00514E9F" w:rsidP="003E2EC1">
      <w:pPr>
        <w:spacing w:after="0" w:line="240" w:lineRule="auto"/>
      </w:pPr>
      <w:r>
        <w:separator/>
      </w:r>
    </w:p>
  </w:footnote>
  <w:footnote w:type="continuationSeparator" w:id="1">
    <w:p w:rsidR="00514E9F" w:rsidRDefault="00514E9F" w:rsidP="003E2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E9F" w:rsidRDefault="00514E9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424" o:spid="_x0000_s2049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8A9"/>
    <w:multiLevelType w:val="hybridMultilevel"/>
    <w:tmpl w:val="5FCA2F20"/>
    <w:lvl w:ilvl="0" w:tplc="95823A98">
      <w:start w:val="1"/>
      <w:numFmt w:val="upperRoman"/>
      <w:lvlText w:val="%1."/>
      <w:lvlJc w:val="left"/>
      <w:pPr>
        <w:ind w:left="2421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2781" w:hanging="360"/>
      </w:pPr>
    </w:lvl>
    <w:lvl w:ilvl="2" w:tplc="0418001B">
      <w:start w:val="1"/>
      <w:numFmt w:val="lowerRoman"/>
      <w:lvlText w:val="%3."/>
      <w:lvlJc w:val="right"/>
      <w:pPr>
        <w:ind w:left="3501" w:hanging="180"/>
      </w:pPr>
    </w:lvl>
    <w:lvl w:ilvl="3" w:tplc="0418000F">
      <w:start w:val="1"/>
      <w:numFmt w:val="decimal"/>
      <w:lvlText w:val="%4."/>
      <w:lvlJc w:val="left"/>
      <w:pPr>
        <w:ind w:left="4221" w:hanging="360"/>
      </w:pPr>
    </w:lvl>
    <w:lvl w:ilvl="4" w:tplc="04180019">
      <w:start w:val="1"/>
      <w:numFmt w:val="lowerLetter"/>
      <w:lvlText w:val="%5."/>
      <w:lvlJc w:val="left"/>
      <w:pPr>
        <w:ind w:left="4941" w:hanging="360"/>
      </w:pPr>
    </w:lvl>
    <w:lvl w:ilvl="5" w:tplc="0418001B">
      <w:start w:val="1"/>
      <w:numFmt w:val="lowerRoman"/>
      <w:lvlText w:val="%6."/>
      <w:lvlJc w:val="right"/>
      <w:pPr>
        <w:ind w:left="5661" w:hanging="180"/>
      </w:pPr>
    </w:lvl>
    <w:lvl w:ilvl="6" w:tplc="0418000F">
      <w:start w:val="1"/>
      <w:numFmt w:val="decimal"/>
      <w:lvlText w:val="%7."/>
      <w:lvlJc w:val="left"/>
      <w:pPr>
        <w:ind w:left="6381" w:hanging="360"/>
      </w:pPr>
    </w:lvl>
    <w:lvl w:ilvl="7" w:tplc="04180019">
      <w:start w:val="1"/>
      <w:numFmt w:val="lowerLetter"/>
      <w:lvlText w:val="%8."/>
      <w:lvlJc w:val="left"/>
      <w:pPr>
        <w:ind w:left="7101" w:hanging="360"/>
      </w:pPr>
    </w:lvl>
    <w:lvl w:ilvl="8" w:tplc="0418001B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6908B6"/>
    <w:multiLevelType w:val="hybridMultilevel"/>
    <w:tmpl w:val="66C07178"/>
    <w:lvl w:ilvl="0" w:tplc="8B00169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B26389F"/>
    <w:multiLevelType w:val="hybridMultilevel"/>
    <w:tmpl w:val="63F403E6"/>
    <w:lvl w:ilvl="0" w:tplc="8AD8042C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3207" w:hanging="360"/>
      </w:pPr>
    </w:lvl>
    <w:lvl w:ilvl="2" w:tplc="0418001B">
      <w:start w:val="1"/>
      <w:numFmt w:val="lowerRoman"/>
      <w:lvlText w:val="%3."/>
      <w:lvlJc w:val="right"/>
      <w:pPr>
        <w:ind w:left="3927" w:hanging="180"/>
      </w:pPr>
    </w:lvl>
    <w:lvl w:ilvl="3" w:tplc="0418000F">
      <w:start w:val="1"/>
      <w:numFmt w:val="decimal"/>
      <w:lvlText w:val="%4."/>
      <w:lvlJc w:val="left"/>
      <w:pPr>
        <w:ind w:left="4647" w:hanging="360"/>
      </w:pPr>
    </w:lvl>
    <w:lvl w:ilvl="4" w:tplc="04180019">
      <w:start w:val="1"/>
      <w:numFmt w:val="lowerLetter"/>
      <w:lvlText w:val="%5."/>
      <w:lvlJc w:val="left"/>
      <w:pPr>
        <w:ind w:left="5367" w:hanging="360"/>
      </w:pPr>
    </w:lvl>
    <w:lvl w:ilvl="5" w:tplc="0418001B">
      <w:start w:val="1"/>
      <w:numFmt w:val="lowerRoman"/>
      <w:lvlText w:val="%6."/>
      <w:lvlJc w:val="right"/>
      <w:pPr>
        <w:ind w:left="6087" w:hanging="180"/>
      </w:pPr>
    </w:lvl>
    <w:lvl w:ilvl="6" w:tplc="0418000F">
      <w:start w:val="1"/>
      <w:numFmt w:val="decimal"/>
      <w:lvlText w:val="%7."/>
      <w:lvlJc w:val="left"/>
      <w:pPr>
        <w:ind w:left="6807" w:hanging="360"/>
      </w:pPr>
    </w:lvl>
    <w:lvl w:ilvl="7" w:tplc="04180019">
      <w:start w:val="1"/>
      <w:numFmt w:val="lowerLetter"/>
      <w:lvlText w:val="%8."/>
      <w:lvlJc w:val="left"/>
      <w:pPr>
        <w:ind w:left="7527" w:hanging="360"/>
      </w:pPr>
    </w:lvl>
    <w:lvl w:ilvl="8" w:tplc="0418001B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30DC2D32"/>
    <w:multiLevelType w:val="hybridMultilevel"/>
    <w:tmpl w:val="A14A10EC"/>
    <w:lvl w:ilvl="0" w:tplc="29AE3FD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31927295"/>
    <w:multiLevelType w:val="hybridMultilevel"/>
    <w:tmpl w:val="841A7D84"/>
    <w:lvl w:ilvl="0" w:tplc="C26651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50F51F84"/>
    <w:multiLevelType w:val="hybridMultilevel"/>
    <w:tmpl w:val="96BC4790"/>
    <w:lvl w:ilvl="0" w:tplc="0B96B4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798C364C"/>
    <w:multiLevelType w:val="hybridMultilevel"/>
    <w:tmpl w:val="F228693C"/>
    <w:lvl w:ilvl="0" w:tplc="5FC8130C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8000F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8000F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7">
    <w:nsid w:val="79E054BF"/>
    <w:multiLevelType w:val="hybridMultilevel"/>
    <w:tmpl w:val="800CD292"/>
    <w:lvl w:ilvl="0" w:tplc="CD0E11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8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8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8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8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8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8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EC1"/>
    <w:rsid w:val="00011D7B"/>
    <w:rsid w:val="0002420F"/>
    <w:rsid w:val="00027A75"/>
    <w:rsid w:val="00030659"/>
    <w:rsid w:val="00082B63"/>
    <w:rsid w:val="00107A87"/>
    <w:rsid w:val="00111DA1"/>
    <w:rsid w:val="001221BE"/>
    <w:rsid w:val="0015506B"/>
    <w:rsid w:val="00157C33"/>
    <w:rsid w:val="001F312A"/>
    <w:rsid w:val="00222104"/>
    <w:rsid w:val="00225B27"/>
    <w:rsid w:val="00245560"/>
    <w:rsid w:val="00260290"/>
    <w:rsid w:val="002675B3"/>
    <w:rsid w:val="00267E87"/>
    <w:rsid w:val="0029699C"/>
    <w:rsid w:val="002A54EA"/>
    <w:rsid w:val="002B6D1D"/>
    <w:rsid w:val="00354ACE"/>
    <w:rsid w:val="0036496A"/>
    <w:rsid w:val="003767D5"/>
    <w:rsid w:val="003C71CF"/>
    <w:rsid w:val="003E2EC1"/>
    <w:rsid w:val="003F171A"/>
    <w:rsid w:val="003F6529"/>
    <w:rsid w:val="004136FB"/>
    <w:rsid w:val="00413DB0"/>
    <w:rsid w:val="0042690A"/>
    <w:rsid w:val="00437A2E"/>
    <w:rsid w:val="00463017"/>
    <w:rsid w:val="00475E8E"/>
    <w:rsid w:val="00476E18"/>
    <w:rsid w:val="0049146B"/>
    <w:rsid w:val="004926DF"/>
    <w:rsid w:val="004937CB"/>
    <w:rsid w:val="0049749C"/>
    <w:rsid w:val="004A3BDD"/>
    <w:rsid w:val="004A4D99"/>
    <w:rsid w:val="004A5632"/>
    <w:rsid w:val="00514E9F"/>
    <w:rsid w:val="0052150D"/>
    <w:rsid w:val="0055788F"/>
    <w:rsid w:val="00587B87"/>
    <w:rsid w:val="0059258A"/>
    <w:rsid w:val="005B55BF"/>
    <w:rsid w:val="0061494C"/>
    <w:rsid w:val="00621AFA"/>
    <w:rsid w:val="00657C7D"/>
    <w:rsid w:val="0066456B"/>
    <w:rsid w:val="00667531"/>
    <w:rsid w:val="00695A01"/>
    <w:rsid w:val="006A0961"/>
    <w:rsid w:val="006B1639"/>
    <w:rsid w:val="006B2D7D"/>
    <w:rsid w:val="006B3EC4"/>
    <w:rsid w:val="006F2712"/>
    <w:rsid w:val="0070616D"/>
    <w:rsid w:val="00717BC3"/>
    <w:rsid w:val="00731726"/>
    <w:rsid w:val="00745F16"/>
    <w:rsid w:val="00755639"/>
    <w:rsid w:val="007F1237"/>
    <w:rsid w:val="00836ED8"/>
    <w:rsid w:val="008734A1"/>
    <w:rsid w:val="00894CB4"/>
    <w:rsid w:val="008A050D"/>
    <w:rsid w:val="008B5E16"/>
    <w:rsid w:val="008C4171"/>
    <w:rsid w:val="008E00D1"/>
    <w:rsid w:val="00911ED5"/>
    <w:rsid w:val="0095415F"/>
    <w:rsid w:val="00986991"/>
    <w:rsid w:val="009B642D"/>
    <w:rsid w:val="009F7A9D"/>
    <w:rsid w:val="00A27DB0"/>
    <w:rsid w:val="00A51D93"/>
    <w:rsid w:val="00A53311"/>
    <w:rsid w:val="00A54D61"/>
    <w:rsid w:val="00A95226"/>
    <w:rsid w:val="00AB5136"/>
    <w:rsid w:val="00AC3463"/>
    <w:rsid w:val="00AC4FA0"/>
    <w:rsid w:val="00AC5ACA"/>
    <w:rsid w:val="00AF7D31"/>
    <w:rsid w:val="00B154E7"/>
    <w:rsid w:val="00B561EF"/>
    <w:rsid w:val="00BC0535"/>
    <w:rsid w:val="00BC087C"/>
    <w:rsid w:val="00C01D90"/>
    <w:rsid w:val="00C70E81"/>
    <w:rsid w:val="00CD034E"/>
    <w:rsid w:val="00CE081D"/>
    <w:rsid w:val="00CF43CA"/>
    <w:rsid w:val="00D72C98"/>
    <w:rsid w:val="00DC31B9"/>
    <w:rsid w:val="00DE7E84"/>
    <w:rsid w:val="00E13B72"/>
    <w:rsid w:val="00E72ED4"/>
    <w:rsid w:val="00E94984"/>
    <w:rsid w:val="00EE4E85"/>
    <w:rsid w:val="00F20E39"/>
    <w:rsid w:val="00F24758"/>
    <w:rsid w:val="00F94EAA"/>
    <w:rsid w:val="00FC2ED0"/>
    <w:rsid w:val="00FC54F1"/>
    <w:rsid w:val="00FF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C1"/>
    <w:pPr>
      <w:spacing w:after="200" w:line="276" w:lineRule="auto"/>
    </w:pPr>
    <w:rPr>
      <w:rFonts w:cs="Calibri"/>
      <w:lang w:val="hu-H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2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2E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E2EC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3E2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E2EC1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rsid w:val="00030659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B3EC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9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239</Words>
  <Characters>1367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AnK</dc:creator>
  <cp:keywords/>
  <dc:description/>
  <cp:lastModifiedBy>cjm</cp:lastModifiedBy>
  <cp:revision>6</cp:revision>
  <cp:lastPrinted>2021-09-09T07:53:00Z</cp:lastPrinted>
  <dcterms:created xsi:type="dcterms:W3CDTF">2021-09-09T06:49:00Z</dcterms:created>
  <dcterms:modified xsi:type="dcterms:W3CDTF">2021-09-09T07:54:00Z</dcterms:modified>
</cp:coreProperties>
</file>